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725" w:rsidRPr="00AE4725" w:rsidRDefault="00AE4725">
      <w:pPr>
        <w:rPr>
          <w:b/>
        </w:rPr>
      </w:pPr>
      <w:r w:rsidRPr="00AE4725">
        <w:rPr>
          <w:b/>
        </w:rPr>
        <w:t>9-11 Memorial Stair Climbs: Remembering fallen firefighters</w:t>
      </w:r>
    </w:p>
    <w:p w:rsidR="00F10F08" w:rsidRDefault="002A4D3F">
      <w:r>
        <w:t>September 11, 2001 marks the deadliest terror attack in human</w:t>
      </w:r>
      <w:r w:rsidR="00717A3F">
        <w:t xml:space="preserve"> history</w:t>
      </w:r>
      <w:r>
        <w:t>, when 19 men hijacked four U</w:t>
      </w:r>
      <w:r w:rsidR="00983509">
        <w:t>.</w:t>
      </w:r>
      <w:r>
        <w:t>S</w:t>
      </w:r>
      <w:r w:rsidR="00983509">
        <w:t>.</w:t>
      </w:r>
      <w:r>
        <w:t xml:space="preserve"> commercial airplanes</w:t>
      </w:r>
      <w:r w:rsidR="00717A3F">
        <w:t xml:space="preserve"> claiming the lives of 2,977 people. Of those who perished, </w:t>
      </w:r>
      <w:r w:rsidR="006348CA">
        <w:t>3</w:t>
      </w:r>
      <w:r w:rsidR="00270BEC">
        <w:t>43 w</w:t>
      </w:r>
      <w:r>
        <w:t xml:space="preserve">ere </w:t>
      </w:r>
      <w:r w:rsidR="00270BEC">
        <w:t>F</w:t>
      </w:r>
      <w:r w:rsidR="00872647">
        <w:t xml:space="preserve">ire Department of New York (“FDNY”) </w:t>
      </w:r>
      <w:r>
        <w:t>fi</w:t>
      </w:r>
      <w:r w:rsidR="00270BEC">
        <w:t>refighters</w:t>
      </w:r>
      <w:r>
        <w:t>.</w:t>
      </w:r>
    </w:p>
    <w:p w:rsidR="00270BEC" w:rsidRDefault="006413B3">
      <w:r>
        <w:t>Each year throughout the U</w:t>
      </w:r>
      <w:r w:rsidR="00872647">
        <w:t>.</w:t>
      </w:r>
      <w:r>
        <w:t>S</w:t>
      </w:r>
      <w:r w:rsidR="00872647">
        <w:t>.</w:t>
      </w:r>
      <w:r>
        <w:t xml:space="preserve">, FDNY firefighters </w:t>
      </w:r>
      <w:r w:rsidR="002A4D3F">
        <w:t>who</w:t>
      </w:r>
      <w:r>
        <w:t xml:space="preserve"> selflessly gave </w:t>
      </w:r>
      <w:r w:rsidR="00F10F08">
        <w:t xml:space="preserve">their </w:t>
      </w:r>
      <w:r w:rsidR="002A4D3F">
        <w:t xml:space="preserve">lives </w:t>
      </w:r>
      <w:r w:rsidR="00F10F08">
        <w:t xml:space="preserve">that fateful day </w:t>
      </w:r>
      <w:r>
        <w:t>so</w:t>
      </w:r>
      <w:r w:rsidR="00FC035C">
        <w:t xml:space="preserve"> that</w:t>
      </w:r>
      <w:r>
        <w:t xml:space="preserve"> others could live </w:t>
      </w:r>
      <w:r w:rsidR="002A4D3F">
        <w:t>are remembered and honored through a series of</w:t>
      </w:r>
      <w:r>
        <w:t xml:space="preserve"> memorial</w:t>
      </w:r>
      <w:r w:rsidR="002A4D3F">
        <w:t xml:space="preserve"> stair climb events</w:t>
      </w:r>
      <w:r w:rsidR="00FC035C">
        <w:t>. These events</w:t>
      </w:r>
      <w:r w:rsidR="002A4D3F">
        <w:t xml:space="preserve"> support the </w:t>
      </w:r>
      <w:hyperlink r:id="rId5" w:history="1">
        <w:r w:rsidR="002A4D3F" w:rsidRPr="00983509">
          <w:rPr>
            <w:rStyle w:val="Hyperlink"/>
          </w:rPr>
          <w:t>National Fallen Firefighters Foundation</w:t>
        </w:r>
      </w:hyperlink>
      <w:r w:rsidR="002A4D3F">
        <w:t xml:space="preserve"> (</w:t>
      </w:r>
      <w:r w:rsidR="00872647">
        <w:t>“</w:t>
      </w:r>
      <w:r w:rsidR="002A4D3F">
        <w:t>NFFF</w:t>
      </w:r>
      <w:r w:rsidR="00872647">
        <w:t>”</w:t>
      </w:r>
      <w:r w:rsidR="002A4D3F">
        <w:t>)</w:t>
      </w:r>
      <w:r w:rsidR="00270BEC">
        <w:t>, and its mission to remember</w:t>
      </w:r>
      <w:r w:rsidR="00B23DEB">
        <w:t xml:space="preserve"> </w:t>
      </w:r>
      <w:r w:rsidR="006348CA">
        <w:t xml:space="preserve">and honor </w:t>
      </w:r>
      <w:r w:rsidR="00270BEC">
        <w:t xml:space="preserve">America’s fallen fire heroes and to provide resources to </w:t>
      </w:r>
      <w:r w:rsidR="006348CA">
        <w:t>help</w:t>
      </w:r>
      <w:r w:rsidR="00270BEC">
        <w:t xml:space="preserve"> their survivors </w:t>
      </w:r>
      <w:r w:rsidR="006348CA">
        <w:t>rebuild</w:t>
      </w:r>
      <w:r w:rsidR="00270BEC">
        <w:t xml:space="preserve"> their lives. </w:t>
      </w:r>
      <w:r w:rsidR="00983509">
        <w:t>T</w:t>
      </w:r>
      <w:r w:rsidR="00270BEC">
        <w:t xml:space="preserve">he </w:t>
      </w:r>
      <w:r w:rsidR="00872647">
        <w:t xml:space="preserve">NFFF </w:t>
      </w:r>
      <w:r w:rsidR="00270BEC">
        <w:t>also works within the fire service community to reduce firefighter deaths and injuries.</w:t>
      </w:r>
    </w:p>
    <w:p w:rsidR="002A4D3F" w:rsidRDefault="00983509">
      <w:r>
        <w:t xml:space="preserve">Memorial stair climb </w:t>
      </w:r>
      <w:r w:rsidR="002A4D3F">
        <w:t>events are held in a variety of different venues ranging from sports stadiums to gove</w:t>
      </w:r>
      <w:r w:rsidR="00FC035C">
        <w:t>rnment buildings to luxury high-</w:t>
      </w:r>
      <w:r w:rsidR="002A4D3F">
        <w:t>rise cond</w:t>
      </w:r>
      <w:r w:rsidR="00FC035C">
        <w:t xml:space="preserve">os. At each venue, participants </w:t>
      </w:r>
      <w:r w:rsidR="006413B3">
        <w:t xml:space="preserve">pay tribute to a </w:t>
      </w:r>
      <w:r w:rsidR="00FC035C">
        <w:t xml:space="preserve">fallen </w:t>
      </w:r>
      <w:r w:rsidR="006413B3">
        <w:t>FDNY firefighter by climbing the equivalent of the 110 stories of the World Trade Center. Each individual tribute remembers the sacrifice of a firefighter and symbolically completes their heroic journey.</w:t>
      </w:r>
      <w:r w:rsidR="00FC035C">
        <w:t xml:space="preserve"> Participants are given name badges bearing the name of a fallen firefighter and complete the climb in his or her memory.</w:t>
      </w:r>
    </w:p>
    <w:p w:rsidR="00717A3F" w:rsidRDefault="00717A3F">
      <w:r>
        <w:t>Many within the FirstService family participated in stair climb events this year.</w:t>
      </w:r>
    </w:p>
    <w:p w:rsidR="00287498" w:rsidRDefault="00FC035C">
      <w:r>
        <w:t xml:space="preserve">In upstate New York, </w:t>
      </w:r>
      <w:r w:rsidR="00717A3F">
        <w:t xml:space="preserve">Scott Colbert, a Paul Davis Restoration franchise owner, </w:t>
      </w:r>
      <w:r w:rsidR="002B108E">
        <w:t>gathered a team to participate</w:t>
      </w:r>
      <w:r w:rsidR="00717A3F">
        <w:t xml:space="preserve"> in the Binghamton Memorial Stair Climb on </w:t>
      </w:r>
      <w:r w:rsidR="00B30908">
        <w:t>September 16</w:t>
      </w:r>
      <w:r w:rsidR="00717A3F">
        <w:t xml:space="preserve">. His reasons for participating were very personal. As a Marine Corp veteran, he knows first hand the sacrifices men and women make for their country every day and has a deep level of respect for first responders. “It is important to me that first responders know we are behind them,” said </w:t>
      </w:r>
      <w:r w:rsidR="00C406F5">
        <w:t>Colbert</w:t>
      </w:r>
      <w:r w:rsidR="00717A3F">
        <w:t xml:space="preserve">. </w:t>
      </w:r>
      <w:r w:rsidR="00287498">
        <w:t xml:space="preserve"> </w:t>
      </w:r>
    </w:p>
    <w:p w:rsidR="00717A3F" w:rsidRDefault="00287498">
      <w:r>
        <w:t xml:space="preserve">Scott and his team are already thinking about how they can have an even </w:t>
      </w:r>
      <w:r w:rsidR="00270BEC">
        <w:t>bigger</w:t>
      </w:r>
      <w:r>
        <w:t xml:space="preserve"> impact next year. </w:t>
      </w:r>
      <w:r w:rsidR="00717A3F">
        <w:t xml:space="preserve">“Binghamton is a few hours from our offices </w:t>
      </w:r>
      <w:r>
        <w:t xml:space="preserve">so </w:t>
      </w:r>
      <w:r w:rsidR="00717A3F">
        <w:t>next year we are planning to rent a bus to transport local volunteer firefighters to participate along with us. This is a small way we can thank them for their service and honor their fallen brethren.”</w:t>
      </w:r>
    </w:p>
    <w:p w:rsidR="00287498" w:rsidRDefault="00717A3F">
      <w:r>
        <w:t>In Atlanta, Pascale</w:t>
      </w:r>
      <w:r w:rsidR="00521BDA">
        <w:t xml:space="preserve"> </w:t>
      </w:r>
      <w:proofErr w:type="spellStart"/>
      <w:r w:rsidR="00521BDA">
        <w:t>Elkhouri</w:t>
      </w:r>
      <w:proofErr w:type="spellEnd"/>
      <w:r w:rsidR="00AD797E">
        <w:t>-Kowalski</w:t>
      </w:r>
      <w:r w:rsidR="00521BDA">
        <w:t xml:space="preserve">, executive assistant at FirstService Residential, helped organize the </w:t>
      </w:r>
      <w:r w:rsidR="00146855">
        <w:t>Atlanta office</w:t>
      </w:r>
      <w:r w:rsidR="00521BDA">
        <w:t>’s third</w:t>
      </w:r>
      <w:r w:rsidR="00F10F08">
        <w:t xml:space="preserve"> memorial stair climb</w:t>
      </w:r>
      <w:r w:rsidR="0097390A">
        <w:t xml:space="preserve"> which raised $20,000 for the NFFF</w:t>
      </w:r>
      <w:r w:rsidR="00F10F08">
        <w:t xml:space="preserve">. </w:t>
      </w:r>
      <w:r w:rsidR="00521BDA">
        <w:t>E</w:t>
      </w:r>
      <w:r w:rsidR="00FC035C">
        <w:t xml:space="preserve">ach year </w:t>
      </w:r>
      <w:r w:rsidR="00F10F08">
        <w:t xml:space="preserve">the </w:t>
      </w:r>
      <w:r w:rsidR="00FC035C">
        <w:t xml:space="preserve">Atlanta </w:t>
      </w:r>
      <w:r w:rsidR="00F10F08">
        <w:t xml:space="preserve">team partners with a client property to host the event on-site. The Sovereign, a 50-story high-rise </w:t>
      </w:r>
      <w:r w:rsidR="00FC035C">
        <w:t xml:space="preserve">in Buckhead, </w:t>
      </w:r>
      <w:r w:rsidR="00F10F08">
        <w:t>was</w:t>
      </w:r>
      <w:r w:rsidR="00521BDA">
        <w:t xml:space="preserve"> chosen as</w:t>
      </w:r>
      <w:r w:rsidR="00F10F08">
        <w:t xml:space="preserve"> the site for this year’s climb. More than 200 climbers made two trips up and down and finished off the climb with a final 10-story ascent. </w:t>
      </w:r>
    </w:p>
    <w:p w:rsidR="00FC035C" w:rsidRDefault="00287498">
      <w:r>
        <w:t>Although the locations vary, each stair climb follows a similar format. Following the playing of the national anthem, a fire department chaplain leads the group in a prayer and mome</w:t>
      </w:r>
      <w:r w:rsidR="00FC035C">
        <w:t>nt of silence for the fallen. Then</w:t>
      </w:r>
      <w:r>
        <w:t xml:space="preserve"> </w:t>
      </w:r>
      <w:r w:rsidR="0022402A">
        <w:t xml:space="preserve">participants follow </w:t>
      </w:r>
      <w:r>
        <w:t>a bag piper</w:t>
      </w:r>
      <w:r w:rsidR="00E73FCA">
        <w:t xml:space="preserve"> in a somber procession </w:t>
      </w:r>
      <w:r w:rsidR="0022402A">
        <w:t>into</w:t>
      </w:r>
      <w:r>
        <w:t xml:space="preserve"> the building</w:t>
      </w:r>
      <w:r w:rsidR="0022402A">
        <w:t xml:space="preserve"> to begin the climb</w:t>
      </w:r>
      <w:r>
        <w:t xml:space="preserve">. </w:t>
      </w:r>
      <w:r w:rsidR="00A34FBF">
        <w:t xml:space="preserve">Upon completion of </w:t>
      </w:r>
      <w:r w:rsidR="00FC035C">
        <w:t>the climb, each participant rings a bell</w:t>
      </w:r>
      <w:r w:rsidR="0022402A">
        <w:t xml:space="preserve"> in honor of the fallen firefighter </w:t>
      </w:r>
      <w:r w:rsidR="00A34FBF">
        <w:t>in whose memory they climbed</w:t>
      </w:r>
      <w:r w:rsidR="00FC035C">
        <w:t>.</w:t>
      </w:r>
    </w:p>
    <w:p w:rsidR="00FC035C" w:rsidRDefault="00FC035C">
      <w:r>
        <w:lastRenderedPageBreak/>
        <w:t>“This event always triggers a wide range of emotions for me. Seeing the firefighters in their full gear climb the stairs is a very poignant reminder of th</w:t>
      </w:r>
      <w:r w:rsidR="0022402A">
        <w:t>e sacrifices made that day</w:t>
      </w:r>
      <w:r>
        <w:t xml:space="preserve">,” said </w:t>
      </w:r>
      <w:proofErr w:type="spellStart"/>
      <w:r w:rsidR="00AD797E">
        <w:t>Elkhouri</w:t>
      </w:r>
      <w:proofErr w:type="spellEnd"/>
      <w:r w:rsidR="00AD797E">
        <w:t>-Kowalski. “</w:t>
      </w:r>
      <w:r>
        <w:t>My favorite part of the event is seeing people of all ages from all walks of life come together to honor and remember the fallen.”</w:t>
      </w:r>
    </w:p>
    <w:p w:rsidR="00FC035C" w:rsidRDefault="00FC035C">
      <w:r>
        <w:t xml:space="preserve">If you are interested in hosting a stair climb event in your area, </w:t>
      </w:r>
      <w:r w:rsidR="00270BEC">
        <w:t xml:space="preserve">please visit </w:t>
      </w:r>
      <w:hyperlink r:id="rId6" w:history="1">
        <w:r w:rsidR="00270BEC" w:rsidRPr="000A0A4E">
          <w:rPr>
            <w:rStyle w:val="Hyperlink"/>
          </w:rPr>
          <w:t>https://www.firehero.org/events/9-11-stair-climbs/host-climb/</w:t>
        </w:r>
      </w:hyperlink>
      <w:r w:rsidR="00270BEC">
        <w:t xml:space="preserve"> for detailed information on how to get started.</w:t>
      </w:r>
    </w:p>
    <w:p w:rsidR="00FC035C" w:rsidRDefault="00FC035C"/>
    <w:p w:rsidR="00717A3F" w:rsidRDefault="00F10F08">
      <w:r>
        <w:t xml:space="preserve"> </w:t>
      </w:r>
      <w:r w:rsidR="00FC035C">
        <w:t xml:space="preserve"> </w:t>
      </w:r>
      <w:r w:rsidR="00717A3F">
        <w:t xml:space="preserve"> </w:t>
      </w:r>
      <w:r w:rsidR="00A24F58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58" w:rsidRDefault="00A24F58" w:rsidP="00A24F58">
      <w:r>
        <w:t>From left, Adam Colbert, Project Manager, Kim Colbert, JCA, Scott Colbert, GM, Chris Watkins, Mitigation Manager,  Amanda Kendrick, Business Development Manager</w:t>
      </w:r>
    </w:p>
    <w:p w:rsidR="00A24F58" w:rsidRDefault="00A24F58" w:rsidP="00A24F5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58" w:rsidRDefault="00A24F58">
      <w:r>
        <w:t>Scott Colbert</w:t>
      </w:r>
      <w:r w:rsidR="007D5925">
        <w:t xml:space="preserve"> pictured carrying a fire hose. On average, a 50’ length of hose weighs 52 lbs.</w:t>
      </w:r>
      <w:bookmarkStart w:id="0" w:name="_GoBack"/>
      <w:bookmarkEnd w:id="0"/>
    </w:p>
    <w:p w:rsidR="00A24F58" w:rsidRDefault="00A24F58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ta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58" w:rsidRDefault="00A24F58">
      <w:r>
        <w:t xml:space="preserve">At each stair climb, participants are given </w:t>
      </w:r>
      <w:r w:rsidR="00375D6D">
        <w:t xml:space="preserve">name badges </w:t>
      </w:r>
      <w:r w:rsidR="00397513">
        <w:t>of fallen fire heroes.</w:t>
      </w:r>
    </w:p>
    <w:p w:rsidR="00375D6D" w:rsidRDefault="00375D6D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tight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13" w:rsidRDefault="00397513">
      <w:r>
        <w:t>Members of the Atlanta Fire Rescue Department assemble before the climb</w:t>
      </w:r>
    </w:p>
    <w:p w:rsidR="00397513" w:rsidRDefault="0039751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513" w:rsidRDefault="00397513">
      <w:r>
        <w:t xml:space="preserve">More than 200 participants joined together at the </w:t>
      </w:r>
      <w:proofErr w:type="spellStart"/>
      <w:r>
        <w:t>FirstService</w:t>
      </w:r>
      <w:proofErr w:type="spellEnd"/>
      <w:r>
        <w:t xml:space="preserve"> Residential stair climb event at The Sovereign in Atlanta to honor and remember fallen firefighters</w:t>
      </w:r>
    </w:p>
    <w:sectPr w:rsidR="003975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ger Thompson">
    <w15:presenceInfo w15:providerId="AD" w15:userId="S-1-5-21-2301227494-2298602990-2385738365-5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F"/>
    <w:rsid w:val="00146855"/>
    <w:rsid w:val="001B4C3B"/>
    <w:rsid w:val="0022402A"/>
    <w:rsid w:val="00270BEC"/>
    <w:rsid w:val="00287498"/>
    <w:rsid w:val="002A4D3F"/>
    <w:rsid w:val="002B108E"/>
    <w:rsid w:val="00375D6D"/>
    <w:rsid w:val="00397513"/>
    <w:rsid w:val="00521BDA"/>
    <w:rsid w:val="006348CA"/>
    <w:rsid w:val="006413B3"/>
    <w:rsid w:val="00717A3F"/>
    <w:rsid w:val="007A3FAA"/>
    <w:rsid w:val="007D5925"/>
    <w:rsid w:val="00823451"/>
    <w:rsid w:val="00872647"/>
    <w:rsid w:val="0097390A"/>
    <w:rsid w:val="00983509"/>
    <w:rsid w:val="00985E28"/>
    <w:rsid w:val="00A24F58"/>
    <w:rsid w:val="00A34FBF"/>
    <w:rsid w:val="00AD797E"/>
    <w:rsid w:val="00AE4725"/>
    <w:rsid w:val="00B23DEB"/>
    <w:rsid w:val="00B30908"/>
    <w:rsid w:val="00BD05F5"/>
    <w:rsid w:val="00C406F5"/>
    <w:rsid w:val="00DD3BB3"/>
    <w:rsid w:val="00E73FCA"/>
    <w:rsid w:val="00EB172C"/>
    <w:rsid w:val="00F10F08"/>
    <w:rsid w:val="00FC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B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0B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irehero.org/events/9-11-stair-climbs/host-climb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firehero.or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F2CBD734</Template>
  <TotalTime>78</TotalTime>
  <Pages>6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Kennedy</dc:creator>
  <cp:lastModifiedBy>Jennifer Kennedy</cp:lastModifiedBy>
  <cp:revision>3</cp:revision>
  <dcterms:created xsi:type="dcterms:W3CDTF">2018-10-22T11:46:00Z</dcterms:created>
  <dcterms:modified xsi:type="dcterms:W3CDTF">2018-10-22T13:04:00Z</dcterms:modified>
</cp:coreProperties>
</file>